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8CC92" w14:textId="77777777" w:rsidR="00C4588B" w:rsidRDefault="00000000">
      <w:pPr>
        <w:ind w:left="14" w:right="593"/>
        <w:jc w:val="center"/>
      </w:pPr>
      <w:r>
        <w:rPr>
          <w:rFonts w:eastAsia="標楷體"/>
          <w:sz w:val="32"/>
        </w:rPr>
        <w:t>淡江大學</w:t>
      </w:r>
      <w:r>
        <w:rPr>
          <w:rFonts w:eastAsia="標楷體"/>
          <w:sz w:val="32"/>
        </w:rPr>
        <w:t xml:space="preserve"> </w:t>
      </w:r>
      <w:r>
        <w:rPr>
          <w:rFonts w:eastAsia="標楷體"/>
          <w:sz w:val="32"/>
        </w:rPr>
        <w:t>教育心理與諮商研究所推薦函</w:t>
      </w:r>
    </w:p>
    <w:p w14:paraId="296CD335" w14:textId="77777777" w:rsidR="00C4588B" w:rsidRDefault="00C4588B">
      <w:pPr>
        <w:spacing w:after="180"/>
        <w:ind w:right="595" w:firstLine="520"/>
        <w:rPr>
          <w:rFonts w:ascii="標楷體" w:eastAsia="標楷體" w:hAnsi="標楷體"/>
          <w:sz w:val="26"/>
        </w:rPr>
      </w:pPr>
    </w:p>
    <w:tbl>
      <w:tblPr>
        <w:tblW w:w="11368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0"/>
        <w:gridCol w:w="3460"/>
        <w:gridCol w:w="2160"/>
        <w:gridCol w:w="2880"/>
        <w:gridCol w:w="1108"/>
      </w:tblGrid>
      <w:tr w:rsidR="00C4588B" w14:paraId="05F70CA7" w14:textId="77777777">
        <w:tblPrEx>
          <w:tblCellMar>
            <w:top w:w="0" w:type="dxa"/>
            <w:bottom w:w="0" w:type="dxa"/>
          </w:tblCellMar>
        </w:tblPrEx>
        <w:tc>
          <w:tcPr>
            <w:tcW w:w="17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EF6DBF" w14:textId="77777777" w:rsidR="00C4588B" w:rsidRDefault="00000000">
            <w:pPr>
              <w:ind w:left="-28"/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  <w:spacing w:val="12"/>
              </w:rPr>
              <w:t>申請人姓名</w:t>
            </w:r>
            <w:r>
              <w:rPr>
                <w:rFonts w:eastAsia="標楷體"/>
              </w:rPr>
              <w:t>：</w:t>
            </w:r>
          </w:p>
        </w:tc>
        <w:tc>
          <w:tcPr>
            <w:tcW w:w="34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521BE4" w14:textId="77777777" w:rsidR="00C4588B" w:rsidRDefault="00000000">
            <w:pPr>
              <w:tabs>
                <w:tab w:val="left" w:pos="2160"/>
                <w:tab w:val="right" w:pos="2412"/>
              </w:tabs>
              <w:ind w:right="-268"/>
              <w:jc w:val="both"/>
              <w:rPr>
                <w:rFonts w:eastAsia="標楷體"/>
                <w:u w:val="single"/>
              </w:rPr>
            </w:pPr>
            <w:r>
              <w:rPr>
                <w:rFonts w:eastAsia="標楷體"/>
                <w:u w:val="single"/>
              </w:rPr>
              <w:t xml:space="preserve">                      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04DC0F" w14:textId="77777777" w:rsidR="00C4588B" w:rsidRDefault="00C4588B">
            <w:pPr>
              <w:ind w:left="-28"/>
              <w:rPr>
                <w:rFonts w:eastAsia="標楷體"/>
                <w:u w:val="single"/>
              </w:rPr>
            </w:pPr>
          </w:p>
        </w:tc>
        <w:tc>
          <w:tcPr>
            <w:tcW w:w="288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7B0A4F" w14:textId="77777777" w:rsidR="00C4588B" w:rsidRDefault="00C4588B">
            <w:pPr>
              <w:wordWrap w:val="0"/>
              <w:ind w:left="-648" w:right="128"/>
              <w:jc w:val="right"/>
              <w:rPr>
                <w:rFonts w:eastAsia="標楷體"/>
              </w:rPr>
            </w:pPr>
          </w:p>
        </w:tc>
        <w:tc>
          <w:tcPr>
            <w:tcW w:w="110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4750E3" w14:textId="77777777" w:rsidR="00C4588B" w:rsidRDefault="00C4588B">
            <w:pPr>
              <w:wordWrap w:val="0"/>
              <w:ind w:left="-648" w:right="128"/>
              <w:jc w:val="right"/>
              <w:rPr>
                <w:rFonts w:eastAsia="標楷體"/>
              </w:rPr>
            </w:pPr>
          </w:p>
        </w:tc>
      </w:tr>
      <w:tr w:rsidR="00C4588B" w14:paraId="17824CD4" w14:textId="77777777">
        <w:tblPrEx>
          <w:tblCellMar>
            <w:top w:w="0" w:type="dxa"/>
            <w:bottom w:w="0" w:type="dxa"/>
          </w:tblCellMar>
        </w:tblPrEx>
        <w:tc>
          <w:tcPr>
            <w:tcW w:w="17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AD23A1" w14:textId="77777777" w:rsidR="00C4588B" w:rsidRDefault="00000000">
            <w:pPr>
              <w:spacing w:before="180"/>
              <w:ind w:left="-28"/>
            </w:pPr>
            <w:r>
              <w:rPr>
                <w:rFonts w:eastAsia="標楷體"/>
                <w:spacing w:val="-20"/>
              </w:rPr>
              <w:t xml:space="preserve">   </w:t>
            </w:r>
            <w:r>
              <w:rPr>
                <w:rFonts w:eastAsia="標楷體"/>
              </w:rPr>
              <w:t>申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請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項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目</w:t>
            </w:r>
            <w:r>
              <w:rPr>
                <w:rFonts w:eastAsia="標楷體"/>
                <w:spacing w:val="-26"/>
              </w:rPr>
              <w:t>：</w:t>
            </w:r>
          </w:p>
        </w:tc>
        <w:tc>
          <w:tcPr>
            <w:tcW w:w="34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3CC3D6" w14:textId="77777777" w:rsidR="00C4588B" w:rsidRDefault="00000000">
            <w:pPr>
              <w:spacing w:before="180"/>
              <w:ind w:left="-646" w:right="-266"/>
            </w:pPr>
            <w:r>
              <w:rPr>
                <w:rFonts w:eastAsia="標楷體"/>
                <w:spacing w:val="-20"/>
              </w:rPr>
              <w:t>全職</w:t>
            </w:r>
            <w:r>
              <w:rPr>
                <w:rFonts w:eastAsia="標楷體"/>
                <w:spacing w:val="-20"/>
              </w:rPr>
              <w:t xml:space="preserve"> / </w:t>
            </w:r>
            <w:r>
              <w:rPr>
                <w:rFonts w:eastAsia="標楷體"/>
                <w:spacing w:val="-20"/>
                <w:u w:val="single"/>
              </w:rPr>
              <w:t xml:space="preserve">  </w:t>
            </w:r>
            <w:r>
              <w:rPr>
                <w:rFonts w:eastAsia="標楷體"/>
                <w:u w:val="single"/>
              </w:rPr>
              <w:t xml:space="preserve">                     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31B565" w14:textId="77777777" w:rsidR="00C4588B" w:rsidRDefault="00C4588B">
            <w:pPr>
              <w:ind w:left="-28"/>
              <w:rPr>
                <w:rFonts w:eastAsia="標楷體"/>
              </w:rPr>
            </w:pPr>
          </w:p>
        </w:tc>
        <w:tc>
          <w:tcPr>
            <w:tcW w:w="288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08B691" w14:textId="77777777" w:rsidR="00C4588B" w:rsidRDefault="00C4588B">
            <w:pPr>
              <w:ind w:left="-648" w:right="128"/>
              <w:rPr>
                <w:rFonts w:eastAsia="標楷體"/>
              </w:rPr>
            </w:pPr>
          </w:p>
        </w:tc>
        <w:tc>
          <w:tcPr>
            <w:tcW w:w="110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50881A" w14:textId="77777777" w:rsidR="00C4588B" w:rsidRDefault="00C4588B">
            <w:pPr>
              <w:ind w:left="-648" w:right="128"/>
              <w:rPr>
                <w:rFonts w:eastAsia="標楷體"/>
              </w:rPr>
            </w:pPr>
          </w:p>
        </w:tc>
      </w:tr>
    </w:tbl>
    <w:p w14:paraId="7CCA0C65" w14:textId="77777777" w:rsidR="00C4588B" w:rsidRDefault="00000000">
      <w:pPr>
        <w:pStyle w:val="a3"/>
        <w:spacing w:before="180"/>
        <w:ind w:left="2754" w:right="28" w:hanging="2754"/>
      </w:pPr>
      <w:r>
        <w:t>（一）本人與申請人之關係：</w:t>
      </w:r>
      <w:r>
        <w:t>□</w:t>
      </w:r>
      <w:r>
        <w:rPr>
          <w:rFonts w:ascii="標楷體" w:hAnsi="標楷體"/>
        </w:rPr>
        <w:t xml:space="preserve">所長 </w:t>
      </w:r>
      <w:r>
        <w:t>□</w:t>
      </w:r>
      <w:r>
        <w:t>碩士論文指導教授</w:t>
      </w:r>
      <w:r>
        <w:t xml:space="preserve"> □</w:t>
      </w:r>
      <w:r>
        <w:t>碩士班課程教授，教</w:t>
      </w:r>
      <w:r>
        <w:rPr>
          <w:rFonts w:ascii="標楷體" w:hAnsi="標楷體"/>
          <w:u w:val="single"/>
        </w:rPr>
        <w:t xml:space="preserve">                                  </w:t>
      </w:r>
    </w:p>
    <w:p w14:paraId="6E4A8569" w14:textId="77777777" w:rsidR="00C4588B" w:rsidRDefault="00000000">
      <w:pPr>
        <w:pStyle w:val="a3"/>
        <w:spacing w:before="180"/>
        <w:ind w:left="2752" w:right="28" w:hanging="52"/>
      </w:pPr>
      <w:r>
        <w:rPr>
          <w:rFonts w:ascii="標楷體" w:hAnsi="標楷體"/>
          <w:u w:val="single"/>
        </w:rPr>
        <w:t xml:space="preserve">                                       </w:t>
      </w:r>
      <w:r>
        <w:rPr>
          <w:rFonts w:ascii="標楷體" w:hAnsi="標楷體"/>
        </w:rPr>
        <w:t xml:space="preserve">課程。 </w:t>
      </w:r>
      <w:r>
        <w:t>□</w:t>
      </w:r>
      <w:proofErr w:type="gramStart"/>
      <w:r>
        <w:t>其它，</w:t>
      </w:r>
      <w:proofErr w:type="gramEnd"/>
      <w:r>
        <w:t>請說明：</w:t>
      </w:r>
      <w:r>
        <w:rPr>
          <w:u w:val="single"/>
        </w:rPr>
        <w:t xml:space="preserve">              </w:t>
      </w:r>
    </w:p>
    <w:p w14:paraId="3BECFDC3" w14:textId="77777777" w:rsidR="00C4588B" w:rsidRDefault="00000000">
      <w:pPr>
        <w:pStyle w:val="a3"/>
        <w:spacing w:before="180"/>
        <w:ind w:left="2160" w:right="28" w:hanging="2160"/>
      </w:pPr>
      <w:r>
        <w:t>（二）本人與申請者接觸機會：</w:t>
      </w:r>
      <w:r>
        <w:t>□</w:t>
      </w:r>
      <w:r>
        <w:t>頻繁</w:t>
      </w:r>
      <w:r>
        <w:t xml:space="preserve">  □</w:t>
      </w:r>
      <w:r>
        <w:t>偶而接觸</w:t>
      </w:r>
      <w:r>
        <w:t xml:space="preserve">  □</w:t>
      </w:r>
      <w:r>
        <w:t>認識而不常接觸</w:t>
      </w:r>
      <w:r>
        <w:t xml:space="preserve">  □</w:t>
      </w:r>
      <w:r>
        <w:t>僅教過課</w:t>
      </w:r>
    </w:p>
    <w:p w14:paraId="0DCFFBFB" w14:textId="77777777" w:rsidR="00C4588B" w:rsidRDefault="00000000">
      <w:pPr>
        <w:spacing w:before="180"/>
        <w:ind w:left="2994" w:right="595" w:hanging="2994"/>
      </w:pPr>
      <w:r>
        <w:rPr>
          <w:rFonts w:eastAsia="標楷體"/>
          <w:spacing w:val="-12"/>
        </w:rPr>
        <w:t>（三）本人</w:t>
      </w:r>
      <w:r>
        <w:rPr>
          <w:rFonts w:ascii="標楷體" w:eastAsia="標楷體" w:hAnsi="標楷體"/>
        </w:rPr>
        <w:t>對申請者綜合評估如下: （請於空格內以『</w:t>
      </w:r>
      <w:proofErr w:type="gramStart"/>
      <w:r>
        <w:rPr>
          <w:rFonts w:ascii="標楷體" w:eastAsia="標楷體" w:hAnsi="標楷體"/>
        </w:rPr>
        <w:t>ˇ</w:t>
      </w:r>
      <w:proofErr w:type="gramEnd"/>
      <w:r>
        <w:rPr>
          <w:rFonts w:ascii="標楷體" w:eastAsia="標楷體" w:hAnsi="標楷體"/>
        </w:rPr>
        <w:t>』標示）</w:t>
      </w:r>
    </w:p>
    <w:tbl>
      <w:tblPr>
        <w:tblW w:w="908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1095"/>
        <w:gridCol w:w="1094"/>
        <w:gridCol w:w="1095"/>
        <w:gridCol w:w="1094"/>
        <w:gridCol w:w="1095"/>
        <w:gridCol w:w="1095"/>
      </w:tblGrid>
      <w:tr w:rsidR="00C4588B" w14:paraId="2C04C027" w14:textId="77777777">
        <w:tblPrEx>
          <w:tblCellMar>
            <w:top w:w="0" w:type="dxa"/>
            <w:bottom w:w="0" w:type="dxa"/>
          </w:tblCellMar>
        </w:tblPrEx>
        <w:trPr>
          <w:trHeight w:hRule="exact" w:val="906"/>
          <w:jc w:val="center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02935D" w14:textId="77777777" w:rsidR="00C4588B" w:rsidRDefault="00000000">
            <w:pPr>
              <w:ind w:left="2021" w:hanging="1200"/>
            </w:pPr>
            <w:r>
              <w:rPr>
                <w:rFonts w:ascii="標楷體" w:eastAsia="標楷體" w:hAnsi="標楷體"/>
              </w:rPr>
              <w:t>評定等級</w:t>
            </w:r>
            <w:proofErr w:type="gramStart"/>
            <w:r>
              <w:rPr>
                <w:rFonts w:ascii="標楷體" w:eastAsia="標楷體" w:hAnsi="標楷體"/>
                <w:sz w:val="20"/>
              </w:rPr>
              <w:t>（</w:t>
            </w:r>
            <w:proofErr w:type="gramEnd"/>
            <w:r>
              <w:rPr>
                <w:rFonts w:ascii="標楷體" w:eastAsia="標楷體" w:hAnsi="標楷體"/>
                <w:sz w:val="20"/>
              </w:rPr>
              <w:t>5等</w:t>
            </w:r>
          </w:p>
          <w:p w14:paraId="20DC460E" w14:textId="77777777" w:rsidR="00C4588B" w:rsidRDefault="00000000">
            <w:pPr>
              <w:ind w:left="240" w:firstLine="581"/>
            </w:pPr>
            <w:r>
              <w:rPr>
                <w:rFonts w:ascii="標楷體" w:eastAsia="標楷體" w:hAnsi="標楷體"/>
              </w:rPr>
              <w:t xml:space="preserve">項目     </w:t>
            </w:r>
            <w:r>
              <w:rPr>
                <w:rFonts w:ascii="標楷體" w:eastAsia="標楷體" w:hAnsi="標楷體"/>
                <w:sz w:val="20"/>
              </w:rPr>
              <w:t>量表</w:t>
            </w:r>
            <w:proofErr w:type="gramStart"/>
            <w:r>
              <w:rPr>
                <w:rFonts w:ascii="標楷體" w:eastAsia="標楷體" w:hAnsi="標楷體"/>
                <w:sz w:val="20"/>
              </w:rPr>
              <w:t>）</w:t>
            </w:r>
            <w:proofErr w:type="gramEnd"/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856E3" w14:textId="77777777" w:rsidR="00C4588B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優</w:t>
            </w:r>
          </w:p>
        </w:tc>
        <w:tc>
          <w:tcPr>
            <w:tcW w:w="10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AA0719" w14:textId="77777777" w:rsidR="00C4588B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良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F329C" w14:textId="77777777" w:rsidR="00C4588B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中等</w:t>
            </w:r>
          </w:p>
        </w:tc>
        <w:tc>
          <w:tcPr>
            <w:tcW w:w="10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A54D0F" w14:textId="77777777" w:rsidR="00C4588B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中下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A0FBE" w14:textId="77777777" w:rsidR="00C4588B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差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8AB6F3" w14:textId="77777777" w:rsidR="00C4588B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無法</w:t>
            </w:r>
          </w:p>
          <w:p w14:paraId="45997AB1" w14:textId="77777777" w:rsidR="00C4588B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評估</w:t>
            </w:r>
          </w:p>
        </w:tc>
      </w:tr>
      <w:tr w:rsidR="00C4588B" w14:paraId="2D1F81B5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4C6891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專業諮商知識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5458B2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DB6C38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D38C18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B22FD7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E20AA5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BF4DFC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7A5B70AF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BFC955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專業諮商技能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9B8DC8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9B0B91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17B8AE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14C08E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2BDD28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D00BA4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21F4A14D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FEEF2C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專業諮商倫理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2A3FBA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DBAD1E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8D3D21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6EDDAD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3B02A6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E18693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6658570F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DCD007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專業領域的發展潛力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57A33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CDF8AE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C9F251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61F5BA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1CB46A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422A29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63AC7A48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10D76D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自信心與成熟度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256FE7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42BBB2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278024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6BD52B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DDC8A3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66CBFD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1F999006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DC0009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情緒的穩定性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FA37FB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426270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C73CC1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727853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7EFB8B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84D2D8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1C67A51D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36EAB4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責任心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D6E1E5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A4D440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6F6EB8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F77005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914E3A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72DBD0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7A212E30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360840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學習動機與態度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E75A5C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8276D4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158313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52447F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1A98BF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62C4B5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27DC19CE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F5F0DB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品性與合群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25E07F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2220EE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563E85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A98275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FE8C02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4E09D6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48FF2797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D6BD1E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創造力及想像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21F419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9E58DF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C42B2B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B8E763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91A7D7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E0CC02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6FEA154D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9EB4E7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組織能力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8EF516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5D0783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F6011C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9564D1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497101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10D5B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138434D4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40227D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溝通能力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77BE18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C490C4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F264EE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16BB02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10E636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C7F15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  <w:tr w:rsidR="00C4588B" w14:paraId="05D99E5D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EB6794" w14:textId="77777777" w:rsidR="00C4588B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獨立工作能力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18C4E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A069A0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00D812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6E062E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EFCBCE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6A876A" w14:textId="77777777" w:rsidR="00C4588B" w:rsidRDefault="00C4588B">
            <w:pPr>
              <w:rPr>
                <w:rFonts w:ascii="標楷體" w:eastAsia="標楷體" w:hAnsi="標楷體"/>
              </w:rPr>
            </w:pPr>
          </w:p>
        </w:tc>
      </w:tr>
    </w:tbl>
    <w:p w14:paraId="089D19C0" w14:textId="77777777" w:rsidR="00C4588B" w:rsidRDefault="00000000">
      <w:pPr>
        <w:spacing w:before="180"/>
        <w:ind w:right="59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（四）其他評語: </w:t>
      </w:r>
    </w:p>
    <w:p w14:paraId="0DF18490" w14:textId="77777777" w:rsidR="00C4588B" w:rsidRDefault="00C4588B">
      <w:pPr>
        <w:ind w:left="600" w:right="593"/>
      </w:pPr>
    </w:p>
    <w:p w14:paraId="0577496E" w14:textId="77777777" w:rsidR="00C4588B" w:rsidRDefault="00000000">
      <w:pPr>
        <w:ind w:left="600" w:right="593"/>
        <w:rPr>
          <w:u w:val="single"/>
        </w:rPr>
      </w:pPr>
      <w:r>
        <w:rPr>
          <w:u w:val="single"/>
        </w:rPr>
        <w:t xml:space="preserve">                                                                   </w:t>
      </w:r>
    </w:p>
    <w:p w14:paraId="4C48AE84" w14:textId="77777777" w:rsidR="00C4588B" w:rsidRDefault="00C4588B">
      <w:pPr>
        <w:ind w:left="600" w:right="593"/>
      </w:pPr>
    </w:p>
    <w:p w14:paraId="1B5BE894" w14:textId="77777777" w:rsidR="00C4588B" w:rsidRDefault="00000000">
      <w:pPr>
        <w:ind w:left="600" w:right="593"/>
      </w:pPr>
      <w:r>
        <w:rPr>
          <w:u w:val="single"/>
        </w:rPr>
        <w:t xml:space="preserve">                                                                   </w:t>
      </w:r>
      <w:r>
        <w:t xml:space="preserve"> </w:t>
      </w:r>
    </w:p>
    <w:p w14:paraId="2FF63B73" w14:textId="77777777" w:rsidR="00C4588B" w:rsidRDefault="00000000">
      <w:pPr>
        <w:spacing w:before="180"/>
        <w:ind w:right="-360"/>
      </w:pPr>
      <w:r>
        <w:rPr>
          <w:rFonts w:ascii="標楷體" w:eastAsia="標楷體" w:hAnsi="標楷體"/>
        </w:rPr>
        <w:t>（五）整體而言，本人願意推薦</w:t>
      </w:r>
      <w:proofErr w:type="gramStart"/>
      <w:r>
        <w:rPr>
          <w:rFonts w:ascii="標楷體" w:eastAsia="標楷體" w:hAnsi="標楷體"/>
        </w:rPr>
        <w:t>申請人至貴單位</w:t>
      </w:r>
      <w:proofErr w:type="gramEnd"/>
      <w:r>
        <w:rPr>
          <w:rFonts w:ascii="標楷體" w:eastAsia="標楷體" w:hAnsi="標楷體"/>
        </w:rPr>
        <w:t>實習程度： □極推薦 □推薦 □勉強推薦 □不推薦</w:t>
      </w:r>
    </w:p>
    <w:p w14:paraId="145381C6" w14:textId="77777777" w:rsidR="00C4588B" w:rsidRDefault="00000000">
      <w:pPr>
        <w:spacing w:before="360"/>
        <w:ind w:left="686" w:right="595"/>
      </w:pPr>
      <w:r>
        <w:rPr>
          <w:rFonts w:ascii="標楷體" w:eastAsia="標楷體" w:hAnsi="標楷體"/>
        </w:rPr>
        <w:t>推薦人簽名:</w:t>
      </w:r>
      <w:r>
        <w:rPr>
          <w:rFonts w:ascii="標楷體" w:eastAsia="標楷體" w:hAnsi="標楷體"/>
          <w:u w:val="single"/>
        </w:rPr>
        <w:t xml:space="preserve">                          </w:t>
      </w:r>
      <w:r>
        <w:rPr>
          <w:rFonts w:ascii="標楷體" w:eastAsia="標楷體" w:hAnsi="標楷體"/>
        </w:rPr>
        <w:t xml:space="preserve">   日   期:</w:t>
      </w:r>
      <w:r>
        <w:rPr>
          <w:rFonts w:ascii="標楷體" w:eastAsia="標楷體" w:hAnsi="標楷體"/>
          <w:u w:val="single"/>
        </w:rPr>
        <w:t xml:space="preserve">                         </w:t>
      </w:r>
    </w:p>
    <w:p w14:paraId="62A637FC" w14:textId="77777777" w:rsidR="00C4588B" w:rsidRDefault="00000000">
      <w:pPr>
        <w:tabs>
          <w:tab w:val="left" w:pos="9720"/>
        </w:tabs>
        <w:spacing w:before="360"/>
        <w:ind w:left="686" w:right="595"/>
      </w:pPr>
      <w:r>
        <w:rPr>
          <w:rFonts w:ascii="標楷體" w:eastAsia="標楷體" w:hAnsi="標楷體"/>
          <w:spacing w:val="20"/>
        </w:rPr>
        <w:t>服務單位：</w:t>
      </w:r>
      <w:r>
        <w:rPr>
          <w:rFonts w:ascii="標楷體" w:eastAsia="標楷體" w:hAnsi="標楷體"/>
        </w:rPr>
        <w:t>__________________________   職   稱:_________________________</w:t>
      </w:r>
    </w:p>
    <w:p w14:paraId="1DBE9B16" w14:textId="77777777" w:rsidR="00C4588B" w:rsidRDefault="00000000">
      <w:pPr>
        <w:tabs>
          <w:tab w:val="left" w:pos="9720"/>
        </w:tabs>
        <w:spacing w:before="360"/>
        <w:ind w:left="686" w:right="595"/>
      </w:pPr>
      <w:r>
        <w:rPr>
          <w:rFonts w:ascii="標楷體" w:eastAsia="標楷體" w:hAnsi="標楷體"/>
          <w:spacing w:val="20"/>
        </w:rPr>
        <w:t>聯絡電話：</w:t>
      </w:r>
      <w:r>
        <w:rPr>
          <w:rFonts w:ascii="標楷體" w:eastAsia="標楷體" w:hAnsi="標楷體"/>
        </w:rPr>
        <w:t xml:space="preserve">(O)_______________________   </w:t>
      </w:r>
      <w:proofErr w:type="gramStart"/>
      <w:r>
        <w:rPr>
          <w:rFonts w:ascii="標楷體" w:eastAsia="標楷體" w:hAnsi="標楷體"/>
        </w:rPr>
        <w:t>E-mail:_</w:t>
      </w:r>
      <w:proofErr w:type="gramEnd"/>
      <w:r>
        <w:rPr>
          <w:rFonts w:ascii="標楷體" w:eastAsia="標楷體" w:hAnsi="標楷體"/>
        </w:rPr>
        <w:t>________________________</w:t>
      </w:r>
    </w:p>
    <w:p w14:paraId="34505AFB" w14:textId="77777777" w:rsidR="00C4588B" w:rsidRDefault="00000000">
      <w:pPr>
        <w:spacing w:before="180"/>
        <w:ind w:right="510"/>
        <w:jc w:val="both"/>
      </w:pPr>
      <w:r>
        <w:rPr>
          <w:rFonts w:ascii="標楷體" w:eastAsia="標楷體" w:hAnsi="標楷體"/>
        </w:rPr>
        <w:t>備註：</w:t>
      </w:r>
      <w:r>
        <w:rPr>
          <w:rFonts w:eastAsia="標楷體"/>
        </w:rPr>
        <w:t>本推薦函請密封後直接交與申請者，連同報名資料</w:t>
      </w:r>
      <w:proofErr w:type="gramStart"/>
      <w:r>
        <w:rPr>
          <w:rFonts w:eastAsia="標楷體"/>
        </w:rPr>
        <w:t>逕</w:t>
      </w:r>
      <w:proofErr w:type="gramEnd"/>
      <w:r>
        <w:rPr>
          <w:rFonts w:eastAsia="標楷體"/>
        </w:rPr>
        <w:t>寄申請單位。</w:t>
      </w:r>
    </w:p>
    <w:p w14:paraId="09BF2DAC" w14:textId="77777777" w:rsidR="00C4588B" w:rsidRDefault="00C4588B">
      <w:pPr>
        <w:spacing w:before="90" w:after="300"/>
        <w:rPr>
          <w:rFonts w:eastAsia="標楷體"/>
        </w:rPr>
      </w:pPr>
    </w:p>
    <w:sectPr w:rsidR="00C4588B">
      <w:pgSz w:w="11906" w:h="16838"/>
      <w:pgMar w:top="360" w:right="926" w:bottom="540" w:left="900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5ACCB" w14:textId="77777777" w:rsidR="00C471C4" w:rsidRDefault="00C471C4">
      <w:r>
        <w:separator/>
      </w:r>
    </w:p>
  </w:endnote>
  <w:endnote w:type="continuationSeparator" w:id="0">
    <w:p w14:paraId="474AB8F1" w14:textId="77777777" w:rsidR="00C471C4" w:rsidRDefault="00C4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08315" w14:textId="77777777" w:rsidR="00C471C4" w:rsidRDefault="00C471C4">
      <w:r>
        <w:rPr>
          <w:color w:val="000000"/>
        </w:rPr>
        <w:separator/>
      </w:r>
    </w:p>
  </w:footnote>
  <w:footnote w:type="continuationSeparator" w:id="0">
    <w:p w14:paraId="2A77F651" w14:textId="77777777" w:rsidR="00C471C4" w:rsidRDefault="00C47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4588B"/>
    <w:rsid w:val="00C4588B"/>
    <w:rsid w:val="00C471C4"/>
    <w:rsid w:val="00CC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C04F8"/>
  <w15:docId w15:val="{53A39CA9-3470-48D9-9B78-793039DA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2340" w:right="593" w:hanging="2340"/>
    </w:pPr>
    <w:rPr>
      <w:rFonts w:eastAsia="標楷體"/>
      <w:spacing w:val="-12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>TKU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 學生事務處諮商輔導組 實習諮商員推薦函</dc:title>
  <dc:subject/>
  <dc:creator>User</dc:creator>
  <dc:description/>
  <cp:lastModifiedBy>邱麗玉</cp:lastModifiedBy>
  <cp:revision>2</cp:revision>
  <cp:lastPrinted>2009-03-23T03:29:00Z</cp:lastPrinted>
  <dcterms:created xsi:type="dcterms:W3CDTF">2023-04-21T01:32:00Z</dcterms:created>
  <dcterms:modified xsi:type="dcterms:W3CDTF">2023-04-21T01:32:00Z</dcterms:modified>
</cp:coreProperties>
</file>